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2FBC6" w14:textId="77777777" w:rsidR="00D87BAA" w:rsidRPr="0012134B" w:rsidRDefault="00CC3099">
      <w:pPr>
        <w:rPr>
          <w:b/>
          <w:bCs/>
          <w:lang w:val="it-CH"/>
        </w:rPr>
      </w:pPr>
      <w:r w:rsidRPr="0012134B">
        <w:rPr>
          <w:b/>
          <w:bCs/>
          <w:lang w:val="it-CH"/>
        </w:rPr>
        <w:t xml:space="preserve">Sistema di gestione della qualità </w:t>
      </w:r>
    </w:p>
    <w:p w14:paraId="3B91B640" w14:textId="1ED9C313" w:rsidR="00D87BAA" w:rsidRPr="0012134B" w:rsidRDefault="00CC3099">
      <w:pPr>
        <w:rPr>
          <w:lang w:val="it-CH"/>
        </w:rPr>
      </w:pPr>
      <w:r w:rsidRPr="0012134B">
        <w:rPr>
          <w:lang w:val="it-CH"/>
        </w:rPr>
        <w:t xml:space="preserve">La gestione della qualità si basa fondamentalmente sulle raccomandazioni e </w:t>
      </w:r>
      <w:r w:rsidR="00686E5D">
        <w:rPr>
          <w:lang w:val="it-CH"/>
        </w:rPr>
        <w:t>i</w:t>
      </w:r>
      <w:r w:rsidRPr="0012134B">
        <w:rPr>
          <w:lang w:val="it-CH"/>
        </w:rPr>
        <w:t xml:space="preserve"> principi del manuale della qualità dell'</w:t>
      </w:r>
      <w:r w:rsidR="00686E5D">
        <w:rPr>
          <w:lang w:val="it-CH"/>
        </w:rPr>
        <w:t>As</w:t>
      </w:r>
      <w:r w:rsidRPr="0012134B">
        <w:rPr>
          <w:lang w:val="it-CH"/>
        </w:rPr>
        <w:t xml:space="preserve">sociazione </w:t>
      </w:r>
      <w:r w:rsidR="00686E5D">
        <w:rPr>
          <w:lang w:val="it-CH"/>
        </w:rPr>
        <w:t>Professionale</w:t>
      </w:r>
      <w:r w:rsidRPr="0012134B">
        <w:rPr>
          <w:lang w:val="it-CH"/>
        </w:rPr>
        <w:t xml:space="preserve"> </w:t>
      </w:r>
      <w:r w:rsidR="00506F6A" w:rsidRPr="0012134B">
        <w:rPr>
          <w:lang w:val="it-CH"/>
        </w:rPr>
        <w:t xml:space="preserve">EVS/ASE </w:t>
      </w:r>
      <w:r>
        <w:fldChar w:fldCharType="begin"/>
      </w:r>
      <w:r w:rsidRPr="0012134B">
        <w:rPr>
          <w:lang w:val="it-CH"/>
        </w:rPr>
        <w:instrText xml:space="preserve"> ADDIN ZOTERO_ITEM CSL_CITATION {"citationID":"VjI7eQV9","properties":{"formattedCitation":"(evs / ase, 2019)","plainCitation":"(evs / ase, 2019)","noteIndex":0},"citationItems":[{"id":4963,"uris":["http://zotero.org/users/4315112/items/EICWJEDK"],"itemData":{"id":4963,"type":"document","title":"Qualitätsmanual EVS 2019","URL":"https://www.ergotherapie.ch/download.php?cat=6JLvL2DYoAPKasSNvUf3Dw%3D%3D&amp;id=389","author":[{"family":"/ ase","given":"ErgotherapeutInnen-Verband Schweiz","non-dropping-particle":"evs"}],"accessed":{"date-parts":[["2024",6,19]]},"issued":{"date-parts":[["2019"]]}}}],"schema":"https://github.com/citation-style-language/schema/raw/master/csl-citation.json"} </w:instrText>
      </w:r>
      <w:r>
        <w:fldChar w:fldCharType="separate"/>
      </w:r>
      <w:r w:rsidR="00506F6A" w:rsidRPr="0012134B">
        <w:rPr>
          <w:rFonts w:ascii="Calibri" w:hAnsi="Calibri" w:cs="Calibri"/>
          <w:lang w:val="it-CH"/>
        </w:rPr>
        <w:t>(EVS / ASE, 2019)</w:t>
      </w:r>
      <w:r>
        <w:fldChar w:fldCharType="end"/>
      </w:r>
      <w:r w:rsidRPr="0012134B">
        <w:rPr>
          <w:lang w:val="it-CH"/>
        </w:rPr>
        <w:t xml:space="preserve">. Per lo </w:t>
      </w:r>
      <w:r w:rsidR="00506F6A">
        <w:rPr>
          <w:lang w:val="it-CH"/>
        </w:rPr>
        <w:t>Studio</w:t>
      </w:r>
      <w:r w:rsidR="00E80FF7" w:rsidRPr="0012134B">
        <w:rPr>
          <w:lang w:val="it-CH"/>
        </w:rPr>
        <w:t xml:space="preserve"> X, </w:t>
      </w:r>
      <w:r w:rsidRPr="0012134B">
        <w:rPr>
          <w:lang w:val="it-CH"/>
        </w:rPr>
        <w:t>essa comprende misure di qualità professionale, misure igieniche e sicurezza dei dati.</w:t>
      </w:r>
    </w:p>
    <w:p w14:paraId="600997B4" w14:textId="77777777" w:rsidR="00D87BAA" w:rsidRPr="0012134B" w:rsidRDefault="00CC3099">
      <w:pPr>
        <w:rPr>
          <w:b/>
          <w:bCs/>
          <w:lang w:val="it-CH"/>
        </w:rPr>
      </w:pPr>
      <w:r w:rsidRPr="0012134B">
        <w:rPr>
          <w:b/>
          <w:bCs/>
          <w:lang w:val="it-CH"/>
        </w:rPr>
        <w:t>Qualità professionale</w:t>
      </w:r>
    </w:p>
    <w:p w14:paraId="6B0DC827" w14:textId="77777777" w:rsidR="00D87BAA" w:rsidRPr="0012134B" w:rsidRDefault="00CC3099">
      <w:pPr>
        <w:rPr>
          <w:lang w:val="it-CH"/>
        </w:rPr>
      </w:pPr>
      <w:r w:rsidRPr="0012134B">
        <w:rPr>
          <w:lang w:val="it-CH"/>
        </w:rPr>
        <w:t xml:space="preserve">Al fine di </w:t>
      </w:r>
      <w:r w:rsidR="00E63F83" w:rsidRPr="0012134B">
        <w:rPr>
          <w:lang w:val="it-CH"/>
        </w:rPr>
        <w:t xml:space="preserve">garantire </w:t>
      </w:r>
      <w:r w:rsidRPr="0012134B">
        <w:rPr>
          <w:lang w:val="it-CH"/>
        </w:rPr>
        <w:t>la qualità professionale</w:t>
      </w:r>
      <w:r w:rsidR="00E63F83" w:rsidRPr="0012134B">
        <w:rPr>
          <w:lang w:val="it-CH"/>
        </w:rPr>
        <w:t xml:space="preserve">, </w:t>
      </w:r>
      <w:r w:rsidRPr="0012134B">
        <w:rPr>
          <w:lang w:val="it-CH"/>
        </w:rPr>
        <w:t xml:space="preserve">ci sono </w:t>
      </w:r>
    </w:p>
    <w:p w14:paraId="0AC4725D" w14:textId="3E8AB796" w:rsidR="00D87BAA" w:rsidRPr="0012134B" w:rsidRDefault="00CC3099">
      <w:pPr>
        <w:pStyle w:val="Listenabsatz"/>
        <w:numPr>
          <w:ilvl w:val="0"/>
          <w:numId w:val="1"/>
        </w:numPr>
        <w:rPr>
          <w:lang w:val="it-CH"/>
        </w:rPr>
      </w:pPr>
      <w:r w:rsidRPr="0012134B">
        <w:rPr>
          <w:lang w:val="it-CH"/>
        </w:rPr>
        <w:t xml:space="preserve">Uno scambio professionale </w:t>
      </w:r>
      <w:r w:rsidR="003757E1" w:rsidRPr="0012134B">
        <w:rPr>
          <w:lang w:val="it-CH"/>
        </w:rPr>
        <w:t xml:space="preserve">mensile </w:t>
      </w:r>
      <w:r w:rsidRPr="0012134B">
        <w:rPr>
          <w:lang w:val="it-CH"/>
        </w:rPr>
        <w:t xml:space="preserve">di 1 </w:t>
      </w:r>
      <w:r w:rsidR="00E63F83" w:rsidRPr="0012134B">
        <w:rPr>
          <w:lang w:val="it-CH"/>
        </w:rPr>
        <w:t>ora</w:t>
      </w:r>
      <w:r w:rsidRPr="0012134B">
        <w:rPr>
          <w:lang w:val="it-CH"/>
        </w:rPr>
        <w:t xml:space="preserve"> all'interno dello studio</w:t>
      </w:r>
      <w:r w:rsidR="00686E5D">
        <w:rPr>
          <w:lang w:val="it-CH"/>
        </w:rPr>
        <w:t>.</w:t>
      </w:r>
    </w:p>
    <w:p w14:paraId="2D64065E" w14:textId="018FD94B" w:rsidR="00D87BAA" w:rsidRPr="0012134B" w:rsidRDefault="00890409">
      <w:pPr>
        <w:pStyle w:val="Listenabsatz"/>
        <w:numPr>
          <w:ilvl w:val="0"/>
          <w:numId w:val="1"/>
        </w:numPr>
        <w:rPr>
          <w:lang w:val="it-CH"/>
        </w:rPr>
      </w:pPr>
      <w:r>
        <w:rPr>
          <w:lang w:val="it-CH"/>
        </w:rPr>
        <w:t>Presenza di un membro</w:t>
      </w:r>
      <w:r w:rsidR="00CC3099" w:rsidRPr="0012134B">
        <w:rPr>
          <w:lang w:val="it-CH"/>
        </w:rPr>
        <w:t xml:space="preserve"> dell'associazione professionale </w:t>
      </w:r>
      <w:r w:rsidRPr="0012134B">
        <w:rPr>
          <w:lang w:val="it-CH"/>
        </w:rPr>
        <w:t xml:space="preserve">EVS/ASE </w:t>
      </w:r>
      <w:r w:rsidR="00CC3099" w:rsidRPr="0012134B">
        <w:rPr>
          <w:lang w:val="it-CH"/>
        </w:rPr>
        <w:t>con indagine sulla qualità dei risultati utilizzando il GAS</w:t>
      </w:r>
      <w:r>
        <w:rPr>
          <w:lang w:val="it-CH"/>
        </w:rPr>
        <w:t>.</w:t>
      </w:r>
    </w:p>
    <w:p w14:paraId="715520E8" w14:textId="501B9A26" w:rsidR="00D87BAA" w:rsidRPr="0012134B" w:rsidRDefault="00CC3099">
      <w:pPr>
        <w:pStyle w:val="Listenabsatz"/>
        <w:numPr>
          <w:ilvl w:val="0"/>
          <w:numId w:val="1"/>
        </w:numPr>
        <w:rPr>
          <w:lang w:val="it-CH"/>
        </w:rPr>
      </w:pPr>
      <w:r w:rsidRPr="0012134B">
        <w:rPr>
          <w:lang w:val="it-CH"/>
        </w:rPr>
        <w:t xml:space="preserve">Gli incidenti critici vengono discussi durante le riunioni </w:t>
      </w:r>
      <w:r w:rsidR="003757E1" w:rsidRPr="0012134B">
        <w:rPr>
          <w:lang w:val="it-CH"/>
        </w:rPr>
        <w:t xml:space="preserve">mensili </w:t>
      </w:r>
      <w:r w:rsidRPr="0012134B">
        <w:rPr>
          <w:lang w:val="it-CH"/>
        </w:rPr>
        <w:t>dell'équipe e segnalati tramite l'</w:t>
      </w:r>
      <w:r w:rsidR="007E30F0">
        <w:rPr>
          <w:lang w:val="it-CH"/>
        </w:rPr>
        <w:t>As</w:t>
      </w:r>
      <w:r w:rsidRPr="0012134B">
        <w:rPr>
          <w:lang w:val="it-CH"/>
        </w:rPr>
        <w:t xml:space="preserve">sociazione </w:t>
      </w:r>
      <w:r w:rsidR="007E30F0">
        <w:rPr>
          <w:lang w:val="it-CH"/>
        </w:rPr>
        <w:t>P</w:t>
      </w:r>
      <w:r w:rsidRPr="0012134B">
        <w:rPr>
          <w:lang w:val="it-CH"/>
        </w:rPr>
        <w:t xml:space="preserve">rofessionale (è in corso la creazione di un sistema di segnalazione </w:t>
      </w:r>
      <w:r w:rsidR="00EE7476" w:rsidRPr="0012134B">
        <w:rPr>
          <w:lang w:val="it-CH"/>
        </w:rPr>
        <w:t xml:space="preserve">CIRS, </w:t>
      </w:r>
      <w:r w:rsidR="0012134B" w:rsidRPr="0012134B">
        <w:rPr>
          <w:lang w:val="it-CH"/>
        </w:rPr>
        <w:t>ASE</w:t>
      </w:r>
      <w:r w:rsidR="00EE7476" w:rsidRPr="0012134B">
        <w:rPr>
          <w:lang w:val="it-CH"/>
        </w:rPr>
        <w:t xml:space="preserve"> - netrange</w:t>
      </w:r>
      <w:r w:rsidRPr="0012134B">
        <w:rPr>
          <w:lang w:val="it-CH"/>
        </w:rPr>
        <w:t>).</w:t>
      </w:r>
    </w:p>
    <w:p w14:paraId="69DC5F89" w14:textId="77777777" w:rsidR="00D87BAA" w:rsidRPr="0012134B" w:rsidRDefault="00CC3099">
      <w:pPr>
        <w:pStyle w:val="Listenabsatz"/>
        <w:numPr>
          <w:ilvl w:val="0"/>
          <w:numId w:val="1"/>
        </w:numPr>
        <w:rPr>
          <w:lang w:val="it-CH"/>
        </w:rPr>
      </w:pPr>
      <w:r w:rsidRPr="0012134B">
        <w:rPr>
          <w:lang w:val="it-CH"/>
        </w:rPr>
        <w:t>Partecipazione ai circoli di qualità: la partecipazione ai circoli di qualità è prevista come opzione.</w:t>
      </w:r>
    </w:p>
    <w:p w14:paraId="464A0354" w14:textId="77777777" w:rsidR="00D87BAA" w:rsidRPr="0012134B" w:rsidRDefault="00CC3099">
      <w:pPr>
        <w:pStyle w:val="Listenabsatz"/>
        <w:numPr>
          <w:ilvl w:val="0"/>
          <w:numId w:val="1"/>
        </w:numPr>
        <w:rPr>
          <w:lang w:val="it-CH"/>
        </w:rPr>
      </w:pPr>
      <w:r w:rsidRPr="0012134B">
        <w:rPr>
          <w:lang w:val="it-CH"/>
        </w:rPr>
        <w:t xml:space="preserve">Partecipazione regolare a congressi nazionali e internazionali, nonché ad </w:t>
      </w:r>
      <w:r w:rsidR="003757E1" w:rsidRPr="0012134B">
        <w:rPr>
          <w:lang w:val="it-CH"/>
        </w:rPr>
        <w:t xml:space="preserve">attività di ricerca e a corsi di perfezionamento. </w:t>
      </w:r>
    </w:p>
    <w:p w14:paraId="206E9153" w14:textId="77777777" w:rsidR="00EE7476" w:rsidRPr="0012134B" w:rsidRDefault="00EE7476" w:rsidP="00EE7476">
      <w:pPr>
        <w:pStyle w:val="Listenabsatz"/>
        <w:rPr>
          <w:lang w:val="it-CH"/>
        </w:rPr>
      </w:pPr>
    </w:p>
    <w:p w14:paraId="4CC9CE88" w14:textId="77777777" w:rsidR="00D87BAA" w:rsidRPr="0012134B" w:rsidRDefault="00CC3099">
      <w:pPr>
        <w:rPr>
          <w:b/>
          <w:bCs/>
          <w:lang w:val="it-CH"/>
        </w:rPr>
      </w:pPr>
      <w:r w:rsidRPr="0012134B">
        <w:rPr>
          <w:b/>
          <w:bCs/>
          <w:lang w:val="it-CH"/>
        </w:rPr>
        <w:t>Misure igieniche</w:t>
      </w:r>
    </w:p>
    <w:p w14:paraId="750505C7" w14:textId="77777777" w:rsidR="00D87BAA" w:rsidRPr="0012134B" w:rsidRDefault="00CC3099">
      <w:pPr>
        <w:rPr>
          <w:lang w:val="it-CH"/>
        </w:rPr>
      </w:pPr>
      <w:r w:rsidRPr="0012134B">
        <w:rPr>
          <w:lang w:val="it-CH"/>
        </w:rPr>
        <w:t xml:space="preserve">Le misure igieniche si basano sulle raccomandazioni dell'UFSP </w:t>
      </w:r>
      <w:r w:rsidR="009F3668" w:rsidRPr="0012134B">
        <w:rPr>
          <w:lang w:val="it-CH"/>
        </w:rPr>
        <w:t xml:space="preserve">per la preparazione operativa di un piano pandemico. </w:t>
      </w:r>
      <w:r w:rsidR="009F3668">
        <w:fldChar w:fldCharType="begin"/>
      </w:r>
      <w:r w:rsidR="009F3668" w:rsidRPr="0012134B">
        <w:rPr>
          <w:lang w:val="it-CH"/>
        </w:rPr>
        <w:instrText xml:space="preserve"> ADDIN ZOTERO_ITEM CSL_CITATION {"citationID":"pyYaaPSt","properties":{"formattedCitation":"(BAG, n.d.)","plainCitation":"(BAG, n.d.)","noteIndex":0},"citationItems":[{"id":4960,"uris":["http://zotero.org/users/4315112/items/HSUYSRNS"],"itemData":{"id":4960,"type":"webpage","abstract":"Dieses Dokument beschreibt die Massnahmen, um im Pandemiefall die Mitarbeitenden vor Ansteckungen zu schützen und den Betrieb aufrecht zu erhalten. Es richtet sich an kleine und mittlere Unternehmungen (KMU).","language":"de","title":"Pandemieplan: Handbuch für die betriebliche Vorbereitung","title-short":"Pandemieplan","URL":"https://www.bag.admin.ch/bag/de/home/das-bag/publikationen/broschueren/publikationen-uebertragbare-krankheiten/pandemiebroschuere.html","author":[{"family":"BAG","given":"Bundesamt für Gesundheit"}],"accessed":{"date-parts":[["2024",6,19]]}}}],"schema":"https://github.com/citation-style-language/schema/raw/master/csl-citation.json"} </w:instrText>
      </w:r>
      <w:r w:rsidR="009F3668">
        <w:fldChar w:fldCharType="separate"/>
      </w:r>
      <w:r w:rsidR="009F3668" w:rsidRPr="0012134B">
        <w:rPr>
          <w:rFonts w:ascii="Calibri" w:hAnsi="Calibri" w:cs="Calibri"/>
          <w:lang w:val="it-CH"/>
        </w:rPr>
        <w:t>(UFSP, n.d.)</w:t>
      </w:r>
      <w:r w:rsidR="009F3668">
        <w:fldChar w:fldCharType="end"/>
      </w:r>
      <w:r w:rsidR="009F3668" w:rsidRPr="0012134B">
        <w:rPr>
          <w:lang w:val="it-CH"/>
        </w:rPr>
        <w:t xml:space="preserve"> e </w:t>
      </w:r>
      <w:r w:rsidR="00EE7476" w:rsidRPr="0012134B">
        <w:rPr>
          <w:lang w:val="it-CH"/>
        </w:rPr>
        <w:t xml:space="preserve">comprendono </w:t>
      </w:r>
      <w:r w:rsidR="009F3668" w:rsidRPr="0012134B">
        <w:rPr>
          <w:lang w:val="it-CH"/>
        </w:rPr>
        <w:t>le seguenti misure per prevenire le malattie infettive:</w:t>
      </w:r>
    </w:p>
    <w:p w14:paraId="5CBBA358" w14:textId="77777777" w:rsidR="00D87BAA" w:rsidRDefault="00CC3099">
      <w:pPr>
        <w:pStyle w:val="Listenabsatz"/>
        <w:numPr>
          <w:ilvl w:val="0"/>
          <w:numId w:val="1"/>
        </w:numPr>
      </w:pPr>
      <w:r>
        <w:t>Evitare di stringere la mano</w:t>
      </w:r>
    </w:p>
    <w:p w14:paraId="25765125" w14:textId="77777777" w:rsidR="00D87BAA" w:rsidRPr="0012134B" w:rsidRDefault="00CC3099">
      <w:pPr>
        <w:pStyle w:val="Listenabsatz"/>
        <w:numPr>
          <w:ilvl w:val="0"/>
          <w:numId w:val="1"/>
        </w:numPr>
        <w:rPr>
          <w:lang w:val="it-CH"/>
        </w:rPr>
      </w:pPr>
      <w:r w:rsidRPr="0012134B">
        <w:rPr>
          <w:lang w:val="it-CH"/>
        </w:rPr>
        <w:t>Non indossare anelli, orologi o braccialetti durante il trattamento.</w:t>
      </w:r>
    </w:p>
    <w:p w14:paraId="4713BAAE" w14:textId="77777777" w:rsidR="00D87BAA" w:rsidRPr="0012134B" w:rsidRDefault="00CC3099">
      <w:pPr>
        <w:pStyle w:val="Listenabsatz"/>
        <w:numPr>
          <w:ilvl w:val="0"/>
          <w:numId w:val="1"/>
        </w:numPr>
        <w:rPr>
          <w:lang w:val="it-CH"/>
        </w:rPr>
      </w:pPr>
      <w:r w:rsidRPr="0012134B">
        <w:rPr>
          <w:lang w:val="it-CH"/>
        </w:rPr>
        <w:t>Lavarsi le mani con sapone e acqua fredda prima e dopo ogni paziente e prestare attenzione alla cura delle mani.</w:t>
      </w:r>
    </w:p>
    <w:p w14:paraId="5AED6E90" w14:textId="77777777" w:rsidR="00D87BAA" w:rsidRPr="0012134B" w:rsidRDefault="00CC3099">
      <w:pPr>
        <w:pStyle w:val="Listenabsatz"/>
        <w:numPr>
          <w:ilvl w:val="0"/>
          <w:numId w:val="1"/>
        </w:numPr>
        <w:rPr>
          <w:lang w:val="it-CH"/>
        </w:rPr>
      </w:pPr>
      <w:r w:rsidRPr="0012134B">
        <w:rPr>
          <w:lang w:val="it-CH"/>
        </w:rPr>
        <w:t>Pulire/disinfettare la superficie di appoggio prima e dopo ogni paziente e ventilare la sala di trattamento</w:t>
      </w:r>
      <w:r w:rsidR="009F3668" w:rsidRPr="0012134B">
        <w:rPr>
          <w:lang w:val="it-CH"/>
        </w:rPr>
        <w:t xml:space="preserve">. A </w:t>
      </w:r>
      <w:r w:rsidRPr="0012134B">
        <w:rPr>
          <w:lang w:val="it-CH"/>
        </w:rPr>
        <w:t xml:space="preserve">tale scopo vengono utilizzati </w:t>
      </w:r>
      <w:r w:rsidR="009F3668" w:rsidRPr="0012134B">
        <w:rPr>
          <w:lang w:val="it-CH"/>
        </w:rPr>
        <w:t xml:space="preserve">i </w:t>
      </w:r>
      <w:r w:rsidRPr="0012134B">
        <w:rPr>
          <w:lang w:val="it-CH"/>
        </w:rPr>
        <w:t xml:space="preserve">disinfettanti standard </w:t>
      </w:r>
      <w:r w:rsidR="009F3668" w:rsidRPr="0012134B">
        <w:rPr>
          <w:lang w:val="it-CH"/>
        </w:rPr>
        <w:t>dello studio.</w:t>
      </w:r>
    </w:p>
    <w:p w14:paraId="61B783D8" w14:textId="77777777" w:rsidR="00D87BAA" w:rsidRPr="0012134B" w:rsidRDefault="00CC3099">
      <w:pPr>
        <w:pStyle w:val="Listenabsatz"/>
        <w:numPr>
          <w:ilvl w:val="0"/>
          <w:numId w:val="1"/>
        </w:numPr>
        <w:rPr>
          <w:lang w:val="it-CH"/>
        </w:rPr>
      </w:pPr>
      <w:r w:rsidRPr="0012134B">
        <w:rPr>
          <w:lang w:val="it-CH"/>
        </w:rPr>
        <w:t>Pulire/disinfettare gli oggetti utilizzati durante la terapia</w:t>
      </w:r>
    </w:p>
    <w:p w14:paraId="5849E722" w14:textId="77777777" w:rsidR="00D87BAA" w:rsidRPr="0012134B" w:rsidRDefault="00CC3099">
      <w:pPr>
        <w:pStyle w:val="Listenabsatz"/>
        <w:numPr>
          <w:ilvl w:val="0"/>
          <w:numId w:val="1"/>
        </w:numPr>
        <w:rPr>
          <w:lang w:val="it-CH"/>
        </w:rPr>
      </w:pPr>
      <w:r w:rsidRPr="0012134B">
        <w:rPr>
          <w:lang w:val="it-CH"/>
        </w:rPr>
        <w:t xml:space="preserve">Ai pazienti vengono forniti </w:t>
      </w:r>
      <w:r w:rsidR="0054349D" w:rsidRPr="0012134B">
        <w:rPr>
          <w:lang w:val="it-CH"/>
        </w:rPr>
        <w:t>sapone liquido e asciugamani di carta monouso.</w:t>
      </w:r>
    </w:p>
    <w:p w14:paraId="2634F23F" w14:textId="77777777" w:rsidR="00D87BAA" w:rsidRPr="0012134B" w:rsidRDefault="0054349D">
      <w:pPr>
        <w:pStyle w:val="Listenabsatz"/>
        <w:numPr>
          <w:ilvl w:val="0"/>
          <w:numId w:val="1"/>
        </w:numPr>
        <w:rPr>
          <w:lang w:val="it-CH"/>
        </w:rPr>
      </w:pPr>
      <w:r w:rsidRPr="0012134B">
        <w:rPr>
          <w:lang w:val="it-CH"/>
        </w:rPr>
        <w:t xml:space="preserve">Gli asciugamani di carta monouso usati </w:t>
      </w:r>
      <w:r w:rsidR="00CC3099" w:rsidRPr="0012134B">
        <w:rPr>
          <w:lang w:val="it-CH"/>
        </w:rPr>
        <w:t>vengono smaltiti</w:t>
      </w:r>
      <w:r w:rsidRPr="0012134B">
        <w:rPr>
          <w:lang w:val="it-CH"/>
        </w:rPr>
        <w:t xml:space="preserve"> in un cestino chiuso con un sacchetto per i rifiuti.</w:t>
      </w:r>
    </w:p>
    <w:p w14:paraId="583E2E22" w14:textId="77777777" w:rsidR="00D87BAA" w:rsidRPr="0012134B" w:rsidRDefault="00CC3099">
      <w:pPr>
        <w:pStyle w:val="Listenabsatz"/>
        <w:numPr>
          <w:ilvl w:val="0"/>
          <w:numId w:val="1"/>
        </w:numPr>
        <w:rPr>
          <w:lang w:val="it-CH"/>
        </w:rPr>
      </w:pPr>
      <w:r w:rsidRPr="0012134B">
        <w:rPr>
          <w:lang w:val="it-CH"/>
        </w:rPr>
        <w:t xml:space="preserve">Disinfezione delle mani </w:t>
      </w:r>
      <w:r w:rsidR="00235257" w:rsidRPr="0012134B">
        <w:rPr>
          <w:lang w:val="it-CH"/>
        </w:rPr>
        <w:t>prima e dopo ogni trattamento</w:t>
      </w:r>
    </w:p>
    <w:p w14:paraId="647CA09F" w14:textId="77777777" w:rsidR="00D87BAA" w:rsidRPr="0012134B" w:rsidRDefault="00CC3099">
      <w:pPr>
        <w:pStyle w:val="Listenabsatz"/>
        <w:numPr>
          <w:ilvl w:val="0"/>
          <w:numId w:val="1"/>
        </w:numPr>
        <w:rPr>
          <w:lang w:val="it-CH"/>
        </w:rPr>
      </w:pPr>
      <w:r w:rsidRPr="0012134B">
        <w:rPr>
          <w:lang w:val="it-CH"/>
        </w:rPr>
        <w:t xml:space="preserve">Le attrezzature di lavoro </w:t>
      </w:r>
      <w:r w:rsidR="009F3668" w:rsidRPr="0012134B">
        <w:rPr>
          <w:lang w:val="it-CH"/>
        </w:rPr>
        <w:t xml:space="preserve">e i </w:t>
      </w:r>
      <w:r w:rsidR="00916F00" w:rsidRPr="0012134B">
        <w:rPr>
          <w:lang w:val="it-CH"/>
        </w:rPr>
        <w:t xml:space="preserve">mobili che sono stati toccati </w:t>
      </w:r>
      <w:r w:rsidR="00235257" w:rsidRPr="0012134B">
        <w:rPr>
          <w:lang w:val="it-CH"/>
        </w:rPr>
        <w:t>vengono puliti e disinfettati dopo il trattamento.</w:t>
      </w:r>
    </w:p>
    <w:p w14:paraId="1C2ADE89" w14:textId="77777777" w:rsidR="00EE7476" w:rsidRPr="0012134B" w:rsidRDefault="00EE7476" w:rsidP="00EE7476">
      <w:pPr>
        <w:pStyle w:val="Listenabsatz"/>
        <w:rPr>
          <w:lang w:val="it-CH"/>
        </w:rPr>
      </w:pPr>
    </w:p>
    <w:p w14:paraId="33A80164" w14:textId="1751BAC3" w:rsidR="00D87BAA" w:rsidRPr="0012134B" w:rsidRDefault="00CC3099">
      <w:pPr>
        <w:rPr>
          <w:b/>
          <w:bCs/>
          <w:lang w:val="it-CH"/>
        </w:rPr>
      </w:pPr>
      <w:r w:rsidRPr="0012134B">
        <w:rPr>
          <w:b/>
          <w:bCs/>
          <w:lang w:val="it-CH"/>
        </w:rPr>
        <w:t>Paziente:</w:t>
      </w:r>
      <w:r w:rsidR="0012134B">
        <w:rPr>
          <w:b/>
          <w:bCs/>
          <w:lang w:val="it-CH"/>
        </w:rPr>
        <w:t xml:space="preserve"> </w:t>
      </w:r>
      <w:r w:rsidRPr="0012134B">
        <w:rPr>
          <w:b/>
          <w:bCs/>
          <w:lang w:val="it-CH"/>
        </w:rPr>
        <w:t>sicurezza interna</w:t>
      </w:r>
    </w:p>
    <w:p w14:paraId="4F4A2814" w14:textId="77A9A032" w:rsidR="00D87BAA" w:rsidRPr="0012134B" w:rsidRDefault="00CC3099">
      <w:pPr>
        <w:rPr>
          <w:lang w:val="it-CH"/>
        </w:rPr>
      </w:pPr>
      <w:r w:rsidRPr="0012134B">
        <w:rPr>
          <w:lang w:val="it-CH"/>
        </w:rPr>
        <w:t xml:space="preserve">Lo studio di </w:t>
      </w:r>
      <w:r w:rsidR="0012134B">
        <w:rPr>
          <w:lang w:val="it-CH"/>
        </w:rPr>
        <w:t>ergo</w:t>
      </w:r>
      <w:r w:rsidRPr="0012134B">
        <w:rPr>
          <w:lang w:val="it-CH"/>
        </w:rPr>
        <w:t xml:space="preserve">terapia è conforme alle </w:t>
      </w:r>
      <w:r w:rsidR="00FC6753" w:rsidRPr="0012134B">
        <w:rPr>
          <w:lang w:val="it-CH"/>
        </w:rPr>
        <w:t>linee guida cantonali e ai requisiti di qualità dell'</w:t>
      </w:r>
      <w:r w:rsidR="0012134B">
        <w:rPr>
          <w:lang w:val="it-CH"/>
        </w:rPr>
        <w:t>ASE</w:t>
      </w:r>
      <w:r w:rsidR="00FC6753" w:rsidRPr="0012134B">
        <w:rPr>
          <w:lang w:val="it-CH"/>
        </w:rPr>
        <w:t xml:space="preserve">. </w:t>
      </w:r>
    </w:p>
    <w:p w14:paraId="6AF05D6E" w14:textId="77777777" w:rsidR="00EE7476" w:rsidRPr="0012134B" w:rsidRDefault="00EE7476" w:rsidP="00E63F83">
      <w:pPr>
        <w:rPr>
          <w:lang w:val="it-CH"/>
        </w:rPr>
      </w:pPr>
    </w:p>
    <w:p w14:paraId="223D40D2" w14:textId="77777777" w:rsidR="00D87BAA" w:rsidRPr="0012134B" w:rsidRDefault="00CC3099">
      <w:pPr>
        <w:rPr>
          <w:b/>
          <w:bCs/>
          <w:lang w:val="it-CH"/>
        </w:rPr>
      </w:pPr>
      <w:r w:rsidRPr="0012134B">
        <w:rPr>
          <w:b/>
          <w:bCs/>
          <w:lang w:val="it-CH"/>
        </w:rPr>
        <w:t>Sicurezza dei dati</w:t>
      </w:r>
    </w:p>
    <w:p w14:paraId="22EC7582" w14:textId="6EA90564" w:rsidR="00D87BAA" w:rsidRDefault="00CC3099">
      <w:pPr>
        <w:rPr>
          <w:lang w:val="it-CH"/>
        </w:rPr>
      </w:pPr>
      <w:r w:rsidRPr="0012134B">
        <w:rPr>
          <w:lang w:val="it-CH"/>
        </w:rPr>
        <w:t xml:space="preserve">La Legge federale sulla protezione dei dati e la relativa Ordinanza di esecuzione sul trattamento dei dati dei pazienti si applicano allo </w:t>
      </w:r>
      <w:r w:rsidR="00133C3C">
        <w:rPr>
          <w:lang w:val="it-CH"/>
        </w:rPr>
        <w:t>S</w:t>
      </w:r>
      <w:r w:rsidR="00E80FF7" w:rsidRPr="0012134B">
        <w:rPr>
          <w:lang w:val="it-CH"/>
        </w:rPr>
        <w:t xml:space="preserve">tudio X </w:t>
      </w:r>
      <w:r>
        <w:fldChar w:fldCharType="begin"/>
      </w:r>
      <w:r w:rsidRPr="0012134B">
        <w:rPr>
          <w:lang w:val="it-CH"/>
        </w:rPr>
        <w:instrText xml:space="preserve"> ADDIN ZOTERO_ITEM CSL_CITATION {"citationID":"mCd7kmgI","properties":{"formattedCitation":"(SR 235.11 - Verordnung Vom 31.August 2022 \\uc0\\u220{}ber d... | Fedlex, 2022)","plainCitation":"(SR 235.11 - Verordnung Vom 31.August 2022 Über d... | Fedlex, 2022)","noteIndex":0},"citationItems":[{"id":4964,"uris":["http://zotero.org/users/4315112/items/PH4KYXJ7"],"itemData":{"id":4964,"type":"legislation","title":"SR 235.11 - Verordnung vom 31.August 2022 über d... | Fedlex","URL":"https://www.fedlex.admin.ch/eli/cc/2022/568/de","author":[{"family":"Schweizerische Eidgenossenschaft","given":""}],"accessed":{"date-parts":[["2024",6,19]]},"issued":{"date-parts":[["2022",8,31]]}}}],"schema":"https://github.com/citation-style-language/schema/raw/master/csl-citation.json"} </w:instrText>
      </w:r>
      <w:r>
        <w:fldChar w:fldCharType="separate"/>
      </w:r>
      <w:r w:rsidRPr="0012134B">
        <w:rPr>
          <w:rFonts w:ascii="Calibri" w:hAnsi="Calibri" w:cs="Calibri"/>
          <w:kern w:val="0"/>
          <w:szCs w:val="24"/>
          <w:lang w:val="it-CH"/>
        </w:rPr>
        <w:t>(RS 235.11 - Ordinanza del 31 agosto 2022 sul... | Fedlex, 2022)</w:t>
      </w:r>
      <w:r>
        <w:fldChar w:fldCharType="end"/>
      </w:r>
      <w:r w:rsidRPr="0012134B">
        <w:rPr>
          <w:lang w:val="it-CH"/>
        </w:rPr>
        <w:t xml:space="preserve">. </w:t>
      </w:r>
      <w:r w:rsidR="00EE7476" w:rsidRPr="0012134B">
        <w:rPr>
          <w:lang w:val="it-CH"/>
        </w:rPr>
        <w:t xml:space="preserve">Il titolare dello </w:t>
      </w:r>
      <w:r w:rsidR="00133C3C">
        <w:rPr>
          <w:lang w:val="it-CH"/>
        </w:rPr>
        <w:t>st</w:t>
      </w:r>
      <w:r w:rsidR="00EE7476" w:rsidRPr="0012134B">
        <w:rPr>
          <w:lang w:val="it-CH"/>
        </w:rPr>
        <w:t xml:space="preserve">udio </w:t>
      </w:r>
      <w:r w:rsidRPr="0012134B">
        <w:rPr>
          <w:lang w:val="it-CH"/>
        </w:rPr>
        <w:t>è responsabile della sicurezza dei dati:</w:t>
      </w:r>
    </w:p>
    <w:p w14:paraId="0A13DEF8" w14:textId="77777777" w:rsidR="0012134B" w:rsidRPr="0012134B" w:rsidRDefault="0012134B">
      <w:pPr>
        <w:rPr>
          <w:lang w:val="it-CH"/>
        </w:rPr>
      </w:pPr>
    </w:p>
    <w:p w14:paraId="6464BF10" w14:textId="6540AF55" w:rsidR="00D87BAA" w:rsidRPr="0012134B" w:rsidRDefault="00CC3099">
      <w:pPr>
        <w:pStyle w:val="Listenabsatz"/>
        <w:numPr>
          <w:ilvl w:val="0"/>
          <w:numId w:val="1"/>
        </w:numPr>
        <w:rPr>
          <w:lang w:val="it-CH"/>
        </w:rPr>
      </w:pPr>
      <w:r w:rsidRPr="0012134B">
        <w:rPr>
          <w:lang w:val="it-CH"/>
        </w:rPr>
        <w:lastRenderedPageBreak/>
        <w:t xml:space="preserve">Vengono raccolti e documentati solo i dati necessari per il trattamento di </w:t>
      </w:r>
      <w:r w:rsidR="0012134B">
        <w:rPr>
          <w:lang w:val="it-CH"/>
        </w:rPr>
        <w:t>ergo</w:t>
      </w:r>
      <w:r w:rsidRPr="0012134B">
        <w:rPr>
          <w:lang w:val="it-CH"/>
        </w:rPr>
        <w:t>terapia</w:t>
      </w:r>
      <w:r w:rsidR="00133C3C">
        <w:rPr>
          <w:lang w:val="it-CH"/>
        </w:rPr>
        <w:t>.</w:t>
      </w:r>
    </w:p>
    <w:p w14:paraId="0802A38E" w14:textId="649B2ECB" w:rsidR="00D87BAA" w:rsidRPr="0012134B" w:rsidRDefault="00CC3099">
      <w:pPr>
        <w:pStyle w:val="Listenabsatz"/>
        <w:numPr>
          <w:ilvl w:val="0"/>
          <w:numId w:val="1"/>
        </w:numPr>
        <w:rPr>
          <w:lang w:val="it-CH"/>
        </w:rPr>
      </w:pPr>
      <w:r w:rsidRPr="0012134B">
        <w:rPr>
          <w:lang w:val="it-CH"/>
        </w:rPr>
        <w:t>I pazienti o, se necessario, i loro rappresentanti legali sono informati sulla documentazione e sulla conservazione e danno il loro consenso</w:t>
      </w:r>
      <w:r w:rsidR="00F55AE9">
        <w:rPr>
          <w:lang w:val="it-CH"/>
        </w:rPr>
        <w:t>.</w:t>
      </w:r>
    </w:p>
    <w:p w14:paraId="684930C9" w14:textId="77777777" w:rsidR="00D87BAA" w:rsidRPr="0012134B" w:rsidRDefault="00CC3099">
      <w:pPr>
        <w:pStyle w:val="Listenabsatz"/>
        <w:numPr>
          <w:ilvl w:val="0"/>
          <w:numId w:val="1"/>
        </w:numPr>
        <w:rPr>
          <w:lang w:val="it-CH"/>
        </w:rPr>
      </w:pPr>
      <w:r w:rsidRPr="0012134B">
        <w:rPr>
          <w:lang w:val="it-CH"/>
        </w:rPr>
        <w:t xml:space="preserve">Nome... </w:t>
      </w:r>
      <w:r w:rsidR="003757E1" w:rsidRPr="0012134B">
        <w:rPr>
          <w:lang w:val="it-CH"/>
        </w:rPr>
        <w:t>ha il diritto esclusivo di accedere ai dati elettronici dei pazienti.</w:t>
      </w:r>
    </w:p>
    <w:p w14:paraId="5AE183AE" w14:textId="4334FECD" w:rsidR="00D87BAA" w:rsidRPr="008A3FD2" w:rsidRDefault="00CC3099" w:rsidP="008A3FD2">
      <w:pPr>
        <w:pStyle w:val="Listenabsatz"/>
        <w:numPr>
          <w:ilvl w:val="0"/>
          <w:numId w:val="1"/>
        </w:numPr>
        <w:rPr>
          <w:lang w:val="it-CH"/>
        </w:rPr>
      </w:pPr>
      <w:r w:rsidRPr="008A3FD2">
        <w:rPr>
          <w:lang w:val="it-CH"/>
        </w:rPr>
        <w:t xml:space="preserve">Nome... </w:t>
      </w:r>
      <w:r w:rsidR="00F00E91" w:rsidRPr="008A3FD2">
        <w:rPr>
          <w:lang w:val="it-CH"/>
        </w:rPr>
        <w:t xml:space="preserve">osserva il segreto professionale </w:t>
      </w:r>
      <w:r w:rsidR="00F00E91">
        <w:fldChar w:fldCharType="begin"/>
      </w:r>
      <w:r w:rsidR="00F00E91" w:rsidRPr="008A3FD2">
        <w:rPr>
          <w:lang w:val="it-CH"/>
        </w:rPr>
        <w:instrText xml:space="preserve"> ADDIN ZOTERO_ITEM CSL_CITATION {"citationID":"wqhOG2Dv","properties":{"formattedCitation":"(evs / ase, 2019)","plainCitation":"(evs / ase, 2019)","noteIndex":0},"citationItems":[{"id":4963,"uris":["http://zotero.org/users/4315112/items/EICWJEDK"],"itemData":{"id":4963,"type":"document","title":"Qualitätsmanual EVS 2019","URL":"https://www.ergotherapie.ch/download.php?cat=6JLvL2DYoAPKasSNvUf3Dw%3D%3D&amp;id=389","author":[{"family":"/ ase","given":"ErgotherapeutInnen-Verband Schweiz","non-dropping-particle":"evs"}],"accessed":{"date-parts":[["2024",6,19]]},"issued":{"date-parts":[["2019"]]}}}],"schema":"https://github.com/citation-style-language/schema/raw/master/csl-citation.json"} </w:instrText>
      </w:r>
      <w:r w:rsidR="00F00E91">
        <w:fldChar w:fldCharType="separate"/>
      </w:r>
      <w:r w:rsidR="008A3FD2" w:rsidRPr="008A3FD2">
        <w:rPr>
          <w:rFonts w:ascii="Calibri" w:hAnsi="Calibri" w:cs="Calibri"/>
          <w:lang w:val="it-CH"/>
        </w:rPr>
        <w:t>(EVS / ASE, 2019)</w:t>
      </w:r>
      <w:r w:rsidR="00F00E91">
        <w:fldChar w:fldCharType="end"/>
      </w:r>
      <w:r w:rsidR="008A3FD2">
        <w:t>.</w:t>
      </w:r>
    </w:p>
    <w:p w14:paraId="1885A34C" w14:textId="77777777" w:rsidR="00D87BAA" w:rsidRPr="0012134B" w:rsidRDefault="00CC3099">
      <w:pPr>
        <w:pStyle w:val="Listenabsatz"/>
        <w:numPr>
          <w:ilvl w:val="0"/>
          <w:numId w:val="1"/>
        </w:numPr>
        <w:rPr>
          <w:lang w:val="it-CH"/>
        </w:rPr>
      </w:pPr>
      <w:r w:rsidRPr="0012134B">
        <w:rPr>
          <w:lang w:val="it-CH"/>
        </w:rPr>
        <w:t>Le informazioni vengono trasmesse a terzi solo con il consenso scritto del paziente.</w:t>
      </w:r>
    </w:p>
    <w:p w14:paraId="59D66277" w14:textId="631FCAD3" w:rsidR="00D87BAA" w:rsidRPr="0012134B" w:rsidRDefault="00CC3099">
      <w:pPr>
        <w:pStyle w:val="Listenabsatz"/>
        <w:numPr>
          <w:ilvl w:val="0"/>
          <w:numId w:val="1"/>
        </w:numPr>
        <w:rPr>
          <w:lang w:val="it-CH"/>
        </w:rPr>
      </w:pPr>
      <w:r w:rsidRPr="0012134B">
        <w:rPr>
          <w:lang w:val="it-CH"/>
        </w:rPr>
        <w:t xml:space="preserve">Il trasferimento dei dati avviene tramite un sistema criptato </w:t>
      </w:r>
      <w:r w:rsidR="00E80FF7" w:rsidRPr="0012134B">
        <w:rPr>
          <w:lang w:val="it-CH"/>
        </w:rPr>
        <w:t>da hin.ch</w:t>
      </w:r>
      <w:r w:rsidR="008A3FD2">
        <w:rPr>
          <w:lang w:val="it-CH"/>
        </w:rPr>
        <w:t>.</w:t>
      </w:r>
    </w:p>
    <w:p w14:paraId="108C507E" w14:textId="7DD0BF8D" w:rsidR="00D87BAA" w:rsidRPr="0012134B" w:rsidRDefault="00CC3099">
      <w:pPr>
        <w:pStyle w:val="Listenabsatz"/>
        <w:numPr>
          <w:ilvl w:val="0"/>
          <w:numId w:val="1"/>
        </w:numPr>
        <w:rPr>
          <w:lang w:val="it-CH"/>
        </w:rPr>
      </w:pPr>
      <w:r w:rsidRPr="0012134B">
        <w:rPr>
          <w:lang w:val="it-CH"/>
        </w:rPr>
        <w:t>Il sistema di archiviazione digitale è ancora in fase di progettazione</w:t>
      </w:r>
      <w:r w:rsidR="0037475D">
        <w:rPr>
          <w:lang w:val="it-CH"/>
        </w:rPr>
        <w:t>,</w:t>
      </w:r>
      <w:r w:rsidRPr="0012134B">
        <w:rPr>
          <w:lang w:val="it-CH"/>
        </w:rPr>
        <w:t xml:space="preserve"> sarà implementato tramite il sistema di fatturazione</w:t>
      </w:r>
      <w:r w:rsidR="003757E1" w:rsidRPr="0012134B">
        <w:rPr>
          <w:lang w:val="it-CH"/>
        </w:rPr>
        <w:t xml:space="preserve"> </w:t>
      </w:r>
      <w:r w:rsidRPr="0012134B">
        <w:rPr>
          <w:lang w:val="it-CH"/>
        </w:rPr>
        <w:t>o una soluzione basata sul cloud.</w:t>
      </w:r>
    </w:p>
    <w:p w14:paraId="71F89C68" w14:textId="4C5178A9" w:rsidR="00D87BAA" w:rsidRPr="0012134B" w:rsidRDefault="00CC3099">
      <w:pPr>
        <w:pStyle w:val="Listenabsatz"/>
        <w:numPr>
          <w:ilvl w:val="0"/>
          <w:numId w:val="1"/>
        </w:numPr>
        <w:rPr>
          <w:lang w:val="it-CH"/>
        </w:rPr>
      </w:pPr>
      <w:r w:rsidRPr="0012134B">
        <w:rPr>
          <w:lang w:val="it-CH"/>
        </w:rPr>
        <w:t>I file fisici e le note personali sono conservati in uno schedario chiuso a chiave nello studio</w:t>
      </w:r>
      <w:r w:rsidR="0037475D">
        <w:rPr>
          <w:lang w:val="it-CH"/>
        </w:rPr>
        <w:t>.</w:t>
      </w:r>
    </w:p>
    <w:p w14:paraId="6995292E" w14:textId="6C8ECF92" w:rsidR="00D87BAA" w:rsidRPr="0012134B" w:rsidRDefault="00CC3099">
      <w:pPr>
        <w:pStyle w:val="Listenabsatz"/>
        <w:numPr>
          <w:ilvl w:val="0"/>
          <w:numId w:val="1"/>
        </w:numPr>
        <w:rPr>
          <w:lang w:val="it-CH"/>
        </w:rPr>
      </w:pPr>
      <w:r w:rsidRPr="0012134B">
        <w:rPr>
          <w:lang w:val="it-CH"/>
        </w:rPr>
        <w:t xml:space="preserve">I dati vengono conservati per 20 anni dopo la fine del trattamento. </w:t>
      </w:r>
      <w:r>
        <w:fldChar w:fldCharType="begin"/>
      </w:r>
      <w:r w:rsidR="00D64C8A" w:rsidRPr="0012134B">
        <w:rPr>
          <w:lang w:val="it-CH"/>
        </w:rPr>
        <w:instrText xml:space="preserve"> ADDIN ZOTERO_ITEM CSL_CITATION {"citationID":"9kRrKYJr","properties":{"formattedCitation":"(\\uc0\\u214{}ffentlichkeitsbeauftragter (ED\\uc0\\u214{}B), n.d.)","plainCitation":"(Öffentlichkeitsbeauftragter (EDÖB), n.d.)","noteIndex":0},"citationItems":[{"id":4966,"uris":["http://zotero.org/users/4315112/items/PSX7NCMV"],"itemData":{"id":4966,"type":"webpage","abstract":"Rechte der Patientinnen und Patienten mit Blick auf ihre Krankengeschichte","language":"de","title":"Einsicht, Aufbewahrung und Löschung von Patientendaten","URL":"https://www.edoeb.admin.ch/edoeb/de/home/datenschutz/gesundheit/patientendossiers.html","author":[{"family":"Öffentlichkeitsbeauftragter (EDÖB)","given":"Eidgenössischer Datenschutz-und"}],"accessed":{"date-parts":[["2024",6,19]]}}}],"schema":"https://github.com/citation-style-language/schema/raw/master/csl-citation.json"} </w:instrText>
      </w:r>
      <w:r>
        <w:fldChar w:fldCharType="separate"/>
      </w:r>
      <w:r w:rsidR="00D64C8A" w:rsidRPr="0012134B">
        <w:rPr>
          <w:rFonts w:ascii="Calibri" w:hAnsi="Calibri" w:cs="Calibri"/>
          <w:kern w:val="0"/>
          <w:szCs w:val="24"/>
          <w:lang w:val="it-CH"/>
        </w:rPr>
        <w:t>(Incaricato federale della protezione dei dati e dell'informazione (FDPIC), n.d.)</w:t>
      </w:r>
      <w:r>
        <w:fldChar w:fldCharType="end"/>
      </w:r>
      <w:r w:rsidR="0037475D">
        <w:t>.</w:t>
      </w:r>
    </w:p>
    <w:p w14:paraId="1A59BD07" w14:textId="5FD1BD38" w:rsidR="00D87BAA" w:rsidRPr="0012134B" w:rsidRDefault="00CC3099">
      <w:pPr>
        <w:pStyle w:val="Listenabsatz"/>
        <w:numPr>
          <w:ilvl w:val="0"/>
          <w:numId w:val="1"/>
        </w:numPr>
        <w:rPr>
          <w:lang w:val="it-CH"/>
        </w:rPr>
      </w:pPr>
      <w:r w:rsidRPr="0012134B">
        <w:rPr>
          <w:lang w:val="it-CH"/>
        </w:rPr>
        <w:t>I pazienti possono visualizzare la loro documentazione in qualsiasi momento e riceverne una copia</w:t>
      </w:r>
      <w:r w:rsidR="00E4650D">
        <w:rPr>
          <w:lang w:val="it-CH"/>
        </w:rPr>
        <w:t>.</w:t>
      </w:r>
    </w:p>
    <w:p w14:paraId="7FB57DEC" w14:textId="567CFAA9" w:rsidR="00D87BAA" w:rsidRPr="0012134B" w:rsidRDefault="00CC3099">
      <w:pPr>
        <w:pStyle w:val="Listenabsatz"/>
        <w:numPr>
          <w:ilvl w:val="0"/>
          <w:numId w:val="1"/>
        </w:numPr>
        <w:rPr>
          <w:lang w:val="it-CH"/>
        </w:rPr>
      </w:pPr>
      <w:r w:rsidRPr="0012134B">
        <w:rPr>
          <w:lang w:val="it-CH"/>
        </w:rPr>
        <w:t xml:space="preserve">La </w:t>
      </w:r>
      <w:r w:rsidR="00D64C8A" w:rsidRPr="0012134B">
        <w:rPr>
          <w:lang w:val="it-CH"/>
        </w:rPr>
        <w:t xml:space="preserve">comunicazione e la fatturazione dei servizi di </w:t>
      </w:r>
      <w:r w:rsidR="0012134B">
        <w:rPr>
          <w:lang w:val="it-CH"/>
        </w:rPr>
        <w:t>ergo</w:t>
      </w:r>
      <w:r w:rsidR="00D64C8A" w:rsidRPr="0012134B">
        <w:rPr>
          <w:lang w:val="it-CH"/>
        </w:rPr>
        <w:t xml:space="preserve">terapia </w:t>
      </w:r>
      <w:r w:rsidRPr="0012134B">
        <w:rPr>
          <w:lang w:val="it-CH"/>
        </w:rPr>
        <w:t xml:space="preserve">vengono </w:t>
      </w:r>
      <w:r w:rsidR="00D64C8A" w:rsidRPr="0012134B">
        <w:rPr>
          <w:lang w:val="it-CH"/>
        </w:rPr>
        <w:t xml:space="preserve">effettuate </w:t>
      </w:r>
      <w:r w:rsidRPr="0012134B">
        <w:rPr>
          <w:lang w:val="it-CH"/>
        </w:rPr>
        <w:t xml:space="preserve">con il programma </w:t>
      </w:r>
      <w:r w:rsidR="003803CE" w:rsidRPr="0012134B">
        <w:rPr>
          <w:lang w:val="it-CH"/>
        </w:rPr>
        <w:t xml:space="preserve">medicalinvoice (Medical Invoice, n.d.). </w:t>
      </w:r>
      <w:r w:rsidR="00D64C8A">
        <w:fldChar w:fldCharType="begin"/>
      </w:r>
      <w:r w:rsidR="00D64C8A" w:rsidRPr="0012134B">
        <w:rPr>
          <w:lang w:val="it-CH"/>
        </w:rPr>
        <w:instrText xml:space="preserve"> ADDIN ZOTERO_ITEM CSL_CITATION {"citationID":"TmGmHWhi","properties":{"formattedCitation":"({\\i{}Medical Invoice}, n.d.)","plainCitation":"(Medical Invoice, n.d.)","noteIndex":0},"citationItems":[{"id":4968,"uris":["http://zotero.org/users/4315112/items/6EH88Y97"],"itemData":{"id":4968,"type":"webpage","title":"Medical Invoice","URL":"https://www.medicalinvoice.ch/","accessed":{"date-parts":[["2024",6,19]]}}}],"schema":"https://github.com/citation-style-language/schema/raw/master/csl-citation.json"} </w:instrText>
      </w:r>
      <w:r w:rsidR="00D64C8A">
        <w:fldChar w:fldCharType="separate"/>
      </w:r>
      <w:r w:rsidR="00D64C8A" w:rsidRPr="0012134B">
        <w:rPr>
          <w:rFonts w:ascii="Calibri" w:hAnsi="Calibri" w:cs="Calibri"/>
          <w:kern w:val="0"/>
          <w:szCs w:val="24"/>
          <w:lang w:val="it-CH"/>
        </w:rPr>
        <w:t>(</w:t>
      </w:r>
      <w:r w:rsidR="00D64C8A" w:rsidRPr="0012134B">
        <w:rPr>
          <w:rFonts w:ascii="Calibri" w:hAnsi="Calibri" w:cs="Calibri"/>
          <w:i/>
          <w:iCs/>
          <w:kern w:val="0"/>
          <w:szCs w:val="24"/>
          <w:lang w:val="it-CH"/>
        </w:rPr>
        <w:t>Medical Invoice</w:t>
      </w:r>
      <w:r w:rsidR="00D64C8A" w:rsidRPr="0012134B">
        <w:rPr>
          <w:rFonts w:ascii="Calibri" w:hAnsi="Calibri" w:cs="Calibri"/>
          <w:kern w:val="0"/>
          <w:szCs w:val="24"/>
          <w:lang w:val="it-CH"/>
        </w:rPr>
        <w:t>, n.d.)</w:t>
      </w:r>
      <w:r w:rsidR="00D64C8A">
        <w:fldChar w:fldCharType="end"/>
      </w:r>
      <w:r w:rsidR="003757E1" w:rsidRPr="0012134B">
        <w:rPr>
          <w:lang w:val="it-CH"/>
        </w:rPr>
        <w:t xml:space="preserve"> oppure </w:t>
      </w:r>
      <w:r w:rsidR="00EE7476" w:rsidRPr="0012134B">
        <w:rPr>
          <w:lang w:val="it-CH"/>
        </w:rPr>
        <w:t>xxx.</w:t>
      </w:r>
    </w:p>
    <w:p w14:paraId="70ACB267" w14:textId="349C950D" w:rsidR="00D87BAA" w:rsidRPr="0012134B" w:rsidRDefault="00CC3099">
      <w:pPr>
        <w:pStyle w:val="Listenabsatz"/>
        <w:numPr>
          <w:ilvl w:val="0"/>
          <w:numId w:val="1"/>
        </w:numPr>
        <w:rPr>
          <w:lang w:val="it-CH"/>
        </w:rPr>
      </w:pPr>
      <w:r w:rsidRPr="0012134B">
        <w:rPr>
          <w:lang w:val="it-CH"/>
        </w:rPr>
        <w:t xml:space="preserve">Gli errori e gli </w:t>
      </w:r>
      <w:r w:rsidR="00EE7476" w:rsidRPr="0012134B">
        <w:rPr>
          <w:lang w:val="it-CH"/>
        </w:rPr>
        <w:t xml:space="preserve">eventi indesiderati vengono discussi nel team, se necessario, </w:t>
      </w:r>
      <w:r w:rsidRPr="0012134B">
        <w:rPr>
          <w:lang w:val="it-CH"/>
        </w:rPr>
        <w:t xml:space="preserve">affrontati nell'ambito del </w:t>
      </w:r>
      <w:r w:rsidR="00EE7476" w:rsidRPr="0012134B">
        <w:rPr>
          <w:lang w:val="it-CH"/>
        </w:rPr>
        <w:t xml:space="preserve">circolo della qualità.  </w:t>
      </w:r>
    </w:p>
    <w:p w14:paraId="2C451A5F" w14:textId="77777777" w:rsidR="00586F99" w:rsidRPr="0012134B" w:rsidRDefault="00586F99" w:rsidP="00586F99">
      <w:pPr>
        <w:rPr>
          <w:b/>
          <w:bCs/>
          <w:lang w:val="it-CH"/>
        </w:rPr>
      </w:pPr>
      <w:r w:rsidRPr="0012134B">
        <w:rPr>
          <w:b/>
          <w:bCs/>
          <w:lang w:val="it-CH"/>
        </w:rPr>
        <w:br w:type="page"/>
      </w:r>
    </w:p>
    <w:p w14:paraId="72117936" w14:textId="77777777" w:rsidR="00D87BAA" w:rsidRPr="0012134B" w:rsidRDefault="00CC3099">
      <w:pPr>
        <w:rPr>
          <w:b/>
          <w:bCs/>
          <w:lang w:val="it-CH"/>
        </w:rPr>
      </w:pPr>
      <w:r w:rsidRPr="0012134B">
        <w:rPr>
          <w:b/>
          <w:bCs/>
          <w:lang w:val="it-CH"/>
        </w:rPr>
        <w:lastRenderedPageBreak/>
        <w:t>Riferimenti</w:t>
      </w:r>
    </w:p>
    <w:p w14:paraId="2364107E" w14:textId="44518F45" w:rsidR="00D87BAA" w:rsidRDefault="00586F99" w:rsidP="00F13212">
      <w:pPr>
        <w:pStyle w:val="Literaturverzeichnis"/>
        <w:numPr>
          <w:ilvl w:val="3"/>
          <w:numId w:val="2"/>
        </w:numPr>
        <w:ind w:left="754" w:hanging="357"/>
      </w:pPr>
      <w:r>
        <w:fldChar w:fldCharType="begin"/>
      </w:r>
      <w:r w:rsidR="00CC3099" w:rsidRPr="0012134B">
        <w:rPr>
          <w:lang w:val="it-CH"/>
        </w:rPr>
        <w:instrText xml:space="preserve"> ADDIN ZOTERO_BIBL {"uncited":[],"omitted":[],"custom":[]} CSL_BIBLIOGRAPHY </w:instrText>
      </w:r>
      <w:r>
        <w:fldChar w:fldCharType="separate"/>
      </w:r>
      <w:r w:rsidR="00CC3099" w:rsidRPr="0012134B">
        <w:rPr>
          <w:rFonts w:ascii="Calibri" w:hAnsi="Calibri" w:cs="Calibri"/>
          <w:lang w:val="it-CH"/>
        </w:rPr>
        <w:t xml:space="preserve">FOPH, B. for G. (n.d.). </w:t>
      </w:r>
      <w:r w:rsidR="00CC3099" w:rsidRPr="0012134B">
        <w:rPr>
          <w:rFonts w:ascii="Calibri" w:hAnsi="Calibri" w:cs="Calibri"/>
          <w:i/>
          <w:iCs/>
          <w:lang w:val="it-CH"/>
        </w:rPr>
        <w:t>Piano pandemico: Manuale di preparazione operativa</w:t>
      </w:r>
      <w:r w:rsidR="00CC3099" w:rsidRPr="0012134B">
        <w:rPr>
          <w:rFonts w:ascii="Calibri" w:hAnsi="Calibri" w:cs="Calibri"/>
          <w:lang w:val="it-CH"/>
        </w:rPr>
        <w:t>. Recuperato il 19 giugno 2024</w:t>
      </w:r>
      <w:r w:rsidR="001E114F">
        <w:rPr>
          <w:rFonts w:ascii="Calibri" w:hAnsi="Calibri" w:cs="Calibri"/>
          <w:lang w:val="it-CH"/>
        </w:rPr>
        <w:t xml:space="preserve">_  </w:t>
      </w:r>
      <w:hyperlink r:id="rId11" w:history="1">
        <w:r w:rsidR="001E114F">
          <w:rPr>
            <w:rStyle w:val="Hyperlink"/>
          </w:rPr>
          <w:t>Piano pandemico, Manuale per la preparazione aziendale (admin.ch)</w:t>
        </w:r>
      </w:hyperlink>
    </w:p>
    <w:p w14:paraId="50D97FA0" w14:textId="1D497C2E" w:rsidR="00D87BAA" w:rsidRPr="0012134B" w:rsidRDefault="00CC3099" w:rsidP="00DE1C92">
      <w:pPr>
        <w:pStyle w:val="Literaturverzeichnis"/>
        <w:numPr>
          <w:ilvl w:val="0"/>
          <w:numId w:val="2"/>
        </w:numPr>
        <w:rPr>
          <w:rFonts w:ascii="Calibri" w:hAnsi="Calibri" w:cs="Calibri"/>
          <w:lang w:val="it-CH"/>
        </w:rPr>
      </w:pPr>
      <w:r w:rsidRPr="0012134B">
        <w:rPr>
          <w:rFonts w:ascii="Calibri" w:hAnsi="Calibri" w:cs="Calibri"/>
          <w:lang w:val="it-CH"/>
        </w:rPr>
        <w:t xml:space="preserve">evs / ase, E.-V. S. (2019). </w:t>
      </w:r>
      <w:r w:rsidRPr="0012134B">
        <w:rPr>
          <w:rFonts w:ascii="Calibri" w:hAnsi="Calibri" w:cs="Calibri"/>
          <w:i/>
          <w:iCs/>
          <w:lang w:val="it-CH"/>
        </w:rPr>
        <w:t xml:space="preserve">Manuale della qualità </w:t>
      </w:r>
      <w:r>
        <w:rPr>
          <w:rFonts w:ascii="Calibri" w:hAnsi="Calibri" w:cs="Calibri"/>
          <w:i/>
          <w:iCs/>
          <w:lang w:val="it-CH"/>
        </w:rPr>
        <w:t>ASE</w:t>
      </w:r>
      <w:r w:rsidRPr="0012134B">
        <w:rPr>
          <w:rFonts w:ascii="Calibri" w:hAnsi="Calibri" w:cs="Calibri"/>
          <w:i/>
          <w:iCs/>
          <w:lang w:val="it-CH"/>
        </w:rPr>
        <w:t xml:space="preserve"> 2019. </w:t>
      </w:r>
      <w:r w:rsidRPr="0012134B">
        <w:rPr>
          <w:rFonts w:ascii="Calibri" w:hAnsi="Calibri" w:cs="Calibri"/>
          <w:lang w:val="it-CH"/>
        </w:rPr>
        <w:t>https://www.ergotherapie.ch/download.php?cat=6JLvL2DYoAPKasSNvUf3Dw%3D%3D&amp;id=389</w:t>
      </w:r>
    </w:p>
    <w:p w14:paraId="381CB6CE" w14:textId="77777777" w:rsidR="00365790" w:rsidRDefault="00CC3099" w:rsidP="00CD22C5">
      <w:pPr>
        <w:pStyle w:val="Literaturverzeichnis"/>
        <w:numPr>
          <w:ilvl w:val="0"/>
          <w:numId w:val="2"/>
        </w:numPr>
        <w:rPr>
          <w:rFonts w:ascii="Calibri" w:hAnsi="Calibri" w:cs="Calibri"/>
          <w:lang w:val="it-CH"/>
        </w:rPr>
      </w:pPr>
      <w:r w:rsidRPr="0012134B">
        <w:rPr>
          <w:rFonts w:ascii="Calibri" w:hAnsi="Calibri" w:cs="Calibri"/>
          <w:i/>
          <w:iCs/>
          <w:lang w:val="it-CH"/>
        </w:rPr>
        <w:t>Fattura medica</w:t>
      </w:r>
      <w:r w:rsidRPr="0012134B">
        <w:rPr>
          <w:rFonts w:ascii="Calibri" w:hAnsi="Calibri" w:cs="Calibri"/>
          <w:lang w:val="it-CH"/>
        </w:rPr>
        <w:t xml:space="preserve">. (n.d.). Recuperato il 19 giugno 2024, da </w:t>
      </w:r>
      <w:hyperlink r:id="rId12" w:history="1">
        <w:r w:rsidR="00365790" w:rsidRPr="00365790">
          <w:rPr>
            <w:rStyle w:val="Hyperlink"/>
            <w:lang w:val="it-CH"/>
          </w:rPr>
          <w:t>Medical Invoice</w:t>
        </w:r>
      </w:hyperlink>
      <w:r w:rsidR="00365790" w:rsidRPr="00015C01">
        <w:rPr>
          <w:rFonts w:ascii="Calibri" w:hAnsi="Calibri" w:cs="Calibri"/>
          <w:lang w:val="it-CH"/>
        </w:rPr>
        <w:t xml:space="preserve"> </w:t>
      </w:r>
    </w:p>
    <w:p w14:paraId="7CF5A7E2" w14:textId="77777777" w:rsidR="00F13212" w:rsidRDefault="00CC3099" w:rsidP="00F13212">
      <w:pPr>
        <w:pStyle w:val="Literaturverzeichnis"/>
        <w:numPr>
          <w:ilvl w:val="0"/>
          <w:numId w:val="2"/>
        </w:numPr>
        <w:rPr>
          <w:rFonts w:ascii="Calibri" w:hAnsi="Calibri" w:cs="Calibri"/>
          <w:lang w:val="it-CH"/>
        </w:rPr>
      </w:pPr>
      <w:r w:rsidRPr="00F13212">
        <w:rPr>
          <w:rFonts w:ascii="Calibri" w:hAnsi="Calibri" w:cs="Calibri"/>
          <w:lang w:val="it-CH"/>
        </w:rPr>
        <w:t xml:space="preserve">Nova Cantica AG. (n.d.). </w:t>
      </w:r>
      <w:r w:rsidRPr="00F13212">
        <w:rPr>
          <w:rFonts w:ascii="Calibri" w:hAnsi="Calibri" w:cs="Calibri"/>
          <w:i/>
          <w:iCs/>
          <w:lang w:val="it-CH"/>
        </w:rPr>
        <w:t>Ergopro | La pratica amministrativa</w:t>
      </w:r>
      <w:r w:rsidRPr="00F13212">
        <w:rPr>
          <w:rFonts w:ascii="Calibri" w:hAnsi="Calibri" w:cs="Calibri"/>
          <w:lang w:val="it-CH"/>
        </w:rPr>
        <w:t xml:space="preserve">. Recuperato il 19 giugno 2024, da </w:t>
      </w:r>
      <w:hyperlink r:id="rId13" w:history="1">
        <w:r w:rsidR="00F13212" w:rsidRPr="00F13212">
          <w:rPr>
            <w:rStyle w:val="Hyperlink"/>
            <w:lang w:val="it-CH"/>
          </w:rPr>
          <w:t>ergopro | Die Praxisadministration</w:t>
        </w:r>
      </w:hyperlink>
      <w:r w:rsidR="00F13212" w:rsidRPr="00F13212">
        <w:rPr>
          <w:rFonts w:ascii="Calibri" w:hAnsi="Calibri" w:cs="Calibri"/>
          <w:lang w:val="it-CH"/>
        </w:rPr>
        <w:t xml:space="preserve"> </w:t>
      </w:r>
    </w:p>
    <w:p w14:paraId="3E347D39" w14:textId="55CB8D39" w:rsidR="00D87BAA" w:rsidRPr="00F13212" w:rsidRDefault="00CC3099" w:rsidP="00F13212">
      <w:pPr>
        <w:pStyle w:val="Literaturverzeichnis"/>
        <w:numPr>
          <w:ilvl w:val="0"/>
          <w:numId w:val="2"/>
        </w:numPr>
        <w:rPr>
          <w:rFonts w:ascii="Calibri" w:hAnsi="Calibri" w:cs="Calibri"/>
          <w:lang w:val="it-CH"/>
        </w:rPr>
      </w:pPr>
      <w:r w:rsidRPr="00F13212">
        <w:rPr>
          <w:rFonts w:ascii="Calibri" w:hAnsi="Calibri" w:cs="Calibri"/>
          <w:lang w:val="it-CH"/>
        </w:rPr>
        <w:t xml:space="preserve">Responsabile dell'informazione al pubblico (FDPIC), E. D. (n.d.). </w:t>
      </w:r>
      <w:r w:rsidRPr="00F13212">
        <w:rPr>
          <w:rFonts w:ascii="Calibri" w:hAnsi="Calibri" w:cs="Calibri"/>
          <w:i/>
          <w:iCs/>
          <w:lang w:val="it-CH"/>
        </w:rPr>
        <w:t>Ispezione, conservazione e cancellazione dei dati dei pazienti</w:t>
      </w:r>
      <w:r w:rsidRPr="00F13212">
        <w:rPr>
          <w:rFonts w:ascii="Calibri" w:hAnsi="Calibri" w:cs="Calibri"/>
          <w:lang w:val="it-CH"/>
        </w:rPr>
        <w:t xml:space="preserve">. Recuperato il 19 giugno 2024, da </w:t>
      </w:r>
      <w:hyperlink r:id="rId14" w:history="1">
        <w:r w:rsidR="00FD04E3">
          <w:rPr>
            <w:rStyle w:val="Hyperlink"/>
          </w:rPr>
          <w:t>Consultazione, conservazione ed eliminazione dei dati dei pazienti (admin.ch)</w:t>
        </w:r>
      </w:hyperlink>
      <w:r w:rsidRPr="00F13212">
        <w:rPr>
          <w:rFonts w:ascii="Calibri" w:hAnsi="Calibri" w:cs="Calibri"/>
          <w:lang w:val="it-CH"/>
        </w:rPr>
        <w:t>.</w:t>
      </w:r>
    </w:p>
    <w:p w14:paraId="7EB4D9D5" w14:textId="154EC2A0" w:rsidR="00D87BAA" w:rsidRDefault="00CC3099" w:rsidP="00F13212">
      <w:pPr>
        <w:pStyle w:val="Literaturverzeichnis"/>
        <w:numPr>
          <w:ilvl w:val="0"/>
          <w:numId w:val="2"/>
        </w:numPr>
        <w:rPr>
          <w:rFonts w:ascii="Calibri" w:hAnsi="Calibri" w:cs="Calibri"/>
          <w:lang w:val="en-GB"/>
        </w:rPr>
      </w:pPr>
      <w:r w:rsidRPr="0012134B">
        <w:rPr>
          <w:rFonts w:ascii="Calibri" w:hAnsi="Calibri" w:cs="Calibri"/>
          <w:lang w:val="it-CH"/>
        </w:rPr>
        <w:t xml:space="preserve">RS 235.11 - Ordinanza del 31 agosto 2022 sulla... </w:t>
      </w:r>
      <w:r w:rsidRPr="00586F99">
        <w:rPr>
          <w:rFonts w:ascii="Calibri" w:hAnsi="Calibri" w:cs="Calibri"/>
          <w:lang w:val="en-GB"/>
        </w:rPr>
        <w:t xml:space="preserve">| Fedlex (2022). </w:t>
      </w:r>
      <w:r w:rsidR="00121762">
        <w:rPr>
          <w:rFonts w:ascii="Calibri" w:hAnsi="Calibri" w:cs="Calibri"/>
          <w:lang w:val="en-GB"/>
        </w:rPr>
        <w:t xml:space="preserve"> </w:t>
      </w:r>
    </w:p>
    <w:p w14:paraId="08F29C93" w14:textId="224A28D5" w:rsidR="00121762" w:rsidRPr="00121762" w:rsidRDefault="008C730E" w:rsidP="00121762">
      <w:pPr>
        <w:rPr>
          <w:lang w:val="en-GB"/>
        </w:rPr>
      </w:pPr>
      <w:hyperlink r:id="rId15" w:history="1">
        <w:r w:rsidR="00121762">
          <w:rPr>
            <w:rStyle w:val="Hyperlink"/>
          </w:rPr>
          <w:t>RS 235.11 - Ordinanza del 31 agosto 2022 sulla p... | Fedlex (admin.ch)</w:t>
        </w:r>
      </w:hyperlink>
    </w:p>
    <w:p w14:paraId="7B15B052" w14:textId="77777777" w:rsidR="00586F99" w:rsidRDefault="00586F99" w:rsidP="00586F99">
      <w:r>
        <w:fldChar w:fldCharType="end"/>
      </w:r>
    </w:p>
    <w:sectPr w:rsidR="00586F99" w:rsidSect="00015C01">
      <w:headerReference w:type="default" r:id="rId16"/>
      <w:footerReference w:type="default" r:id="rId17"/>
      <w:pgSz w:w="11906" w:h="16838"/>
      <w:pgMar w:top="1417" w:right="1133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3F0D20" w14:textId="77777777" w:rsidR="006F7269" w:rsidRDefault="006F7269" w:rsidP="003757E1">
      <w:pPr>
        <w:spacing w:after="0" w:line="240" w:lineRule="auto"/>
      </w:pPr>
      <w:r>
        <w:separator/>
      </w:r>
    </w:p>
  </w:endnote>
  <w:endnote w:type="continuationSeparator" w:id="0">
    <w:p w14:paraId="52EC91C2" w14:textId="77777777" w:rsidR="006F7269" w:rsidRDefault="006F7269" w:rsidP="003757E1">
      <w:pPr>
        <w:spacing w:after="0" w:line="240" w:lineRule="auto"/>
      </w:pPr>
      <w:r>
        <w:continuationSeparator/>
      </w:r>
    </w:p>
  </w:endnote>
  <w:endnote w:type="continuationNotice" w:id="1">
    <w:p w14:paraId="279EC223" w14:textId="77777777" w:rsidR="006F7269" w:rsidRDefault="006F726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59373538"/>
      <w:docPartObj>
        <w:docPartGallery w:val="Page Numbers (Bottom of Page)"/>
        <w:docPartUnique/>
      </w:docPartObj>
    </w:sdtPr>
    <w:sdtEndPr/>
    <w:sdtContent>
      <w:p w14:paraId="601932D1" w14:textId="77777777" w:rsidR="00D87BAA" w:rsidRDefault="00CC3099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de-DE"/>
          </w:rPr>
          <w:t>2</w:t>
        </w:r>
        <w:r>
          <w:fldChar w:fldCharType="end"/>
        </w:r>
      </w:p>
    </w:sdtContent>
  </w:sdt>
  <w:p w14:paraId="41BF74EF" w14:textId="77777777" w:rsidR="003757E1" w:rsidRDefault="003757E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52DC84" w14:textId="77777777" w:rsidR="006F7269" w:rsidRDefault="006F7269" w:rsidP="003757E1">
      <w:pPr>
        <w:spacing w:after="0" w:line="240" w:lineRule="auto"/>
      </w:pPr>
      <w:r>
        <w:separator/>
      </w:r>
    </w:p>
  </w:footnote>
  <w:footnote w:type="continuationSeparator" w:id="0">
    <w:p w14:paraId="2E434A02" w14:textId="77777777" w:rsidR="006F7269" w:rsidRDefault="006F7269" w:rsidP="003757E1">
      <w:pPr>
        <w:spacing w:after="0" w:line="240" w:lineRule="auto"/>
      </w:pPr>
      <w:r>
        <w:continuationSeparator/>
      </w:r>
    </w:p>
  </w:footnote>
  <w:footnote w:type="continuationNotice" w:id="1">
    <w:p w14:paraId="1483C836" w14:textId="77777777" w:rsidR="006F7269" w:rsidRDefault="006F726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65A33C" w14:textId="77777777" w:rsidR="00D87BAA" w:rsidRPr="0012134B" w:rsidRDefault="00CC3099">
    <w:pPr>
      <w:pStyle w:val="Kopfzeile"/>
      <w:rPr>
        <w:lang w:val="it-CH"/>
      </w:rPr>
    </w:pPr>
    <w:r w:rsidRPr="0012134B">
      <w:rPr>
        <w:lang w:val="it-CH"/>
      </w:rPr>
      <w:t>Titolo della pratica</w:t>
    </w:r>
    <w:r w:rsidR="000C750F" w:rsidRPr="0012134B">
      <w:rPr>
        <w:lang w:val="it-CH"/>
      </w:rPr>
      <w:tab/>
    </w:r>
    <w:r w:rsidR="000C750F" w:rsidRPr="0012134B">
      <w:rPr>
        <w:lang w:val="it-CH"/>
      </w:rPr>
      <w:tab/>
      <w:t>Sistema di gestione della qualità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016F6F"/>
    <w:multiLevelType w:val="hybridMultilevel"/>
    <w:tmpl w:val="4A50319E"/>
    <w:lvl w:ilvl="0" w:tplc="D534D8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7B07AF"/>
    <w:multiLevelType w:val="hybridMultilevel"/>
    <w:tmpl w:val="F9B8BC6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9948558">
    <w:abstractNumId w:val="0"/>
  </w:num>
  <w:num w:numId="2" w16cid:durableId="17126548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3CE"/>
    <w:rsid w:val="00015C01"/>
    <w:rsid w:val="0003542A"/>
    <w:rsid w:val="000C750F"/>
    <w:rsid w:val="000E17D6"/>
    <w:rsid w:val="0012134B"/>
    <w:rsid w:val="00121762"/>
    <w:rsid w:val="00133C3C"/>
    <w:rsid w:val="001B5A10"/>
    <w:rsid w:val="001E114F"/>
    <w:rsid w:val="00235257"/>
    <w:rsid w:val="00365790"/>
    <w:rsid w:val="0037475D"/>
    <w:rsid w:val="003757E1"/>
    <w:rsid w:val="003803CE"/>
    <w:rsid w:val="003B6B40"/>
    <w:rsid w:val="00414147"/>
    <w:rsid w:val="004B1CFA"/>
    <w:rsid w:val="004F4E05"/>
    <w:rsid w:val="00506EF2"/>
    <w:rsid w:val="00506F6A"/>
    <w:rsid w:val="00534291"/>
    <w:rsid w:val="0054349D"/>
    <w:rsid w:val="00563766"/>
    <w:rsid w:val="00572C4B"/>
    <w:rsid w:val="00586F99"/>
    <w:rsid w:val="005C4032"/>
    <w:rsid w:val="006339A7"/>
    <w:rsid w:val="00676713"/>
    <w:rsid w:val="00686E5D"/>
    <w:rsid w:val="006F7269"/>
    <w:rsid w:val="0079390A"/>
    <w:rsid w:val="007E30F0"/>
    <w:rsid w:val="00890409"/>
    <w:rsid w:val="008A3FD2"/>
    <w:rsid w:val="008C730E"/>
    <w:rsid w:val="00916F00"/>
    <w:rsid w:val="009F3668"/>
    <w:rsid w:val="00A805E0"/>
    <w:rsid w:val="00A92366"/>
    <w:rsid w:val="00B41796"/>
    <w:rsid w:val="00B77109"/>
    <w:rsid w:val="00C01F99"/>
    <w:rsid w:val="00C021C6"/>
    <w:rsid w:val="00C06D71"/>
    <w:rsid w:val="00C32AB6"/>
    <w:rsid w:val="00C46E83"/>
    <w:rsid w:val="00CC3099"/>
    <w:rsid w:val="00CD22C5"/>
    <w:rsid w:val="00CF0F82"/>
    <w:rsid w:val="00D64C8A"/>
    <w:rsid w:val="00D7578F"/>
    <w:rsid w:val="00D87BAA"/>
    <w:rsid w:val="00DE1C92"/>
    <w:rsid w:val="00DE6B0D"/>
    <w:rsid w:val="00E4650D"/>
    <w:rsid w:val="00E5512C"/>
    <w:rsid w:val="00E63F83"/>
    <w:rsid w:val="00E80FF7"/>
    <w:rsid w:val="00EE7476"/>
    <w:rsid w:val="00F00E91"/>
    <w:rsid w:val="00F13212"/>
    <w:rsid w:val="00F55AE9"/>
    <w:rsid w:val="00FC6753"/>
    <w:rsid w:val="00FD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E92938"/>
  <w15:chartTrackingRefBased/>
  <w15:docId w15:val="{83E0B880-7681-4FC9-8D08-5AF8035BF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803CE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72C4B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72C4B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3757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757E1"/>
  </w:style>
  <w:style w:type="paragraph" w:styleId="Fuzeile">
    <w:name w:val="footer"/>
    <w:basedOn w:val="Standard"/>
    <w:link w:val="FuzeileZchn"/>
    <w:uiPriority w:val="99"/>
    <w:unhideWhenUsed/>
    <w:rsid w:val="003757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757E1"/>
  </w:style>
  <w:style w:type="paragraph" w:styleId="Literaturverzeichnis">
    <w:name w:val="Bibliography"/>
    <w:basedOn w:val="Standard"/>
    <w:next w:val="Standard"/>
    <w:uiPriority w:val="37"/>
    <w:unhideWhenUsed/>
    <w:rsid w:val="00586F99"/>
    <w:pPr>
      <w:spacing w:after="0" w:line="480" w:lineRule="auto"/>
      <w:ind w:left="720" w:hanging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rgopro.ch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medicalinvoice.ch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bag.admin.ch/bag/it/home/das-bag/publikationen/broschueren/publikationen-uebertragbare-krankheiten/pandemiebroschuere.html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fedlex.admin.ch/eli/cc/2022/568/it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doeb.admin.ch/edoeb/it/home/datenschutz/gesundheit/patientendossiers.html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8a3181-d2a5-4452-ad27-bcf66407d50e">
      <Terms xmlns="http://schemas.microsoft.com/office/infopath/2007/PartnerControls"/>
    </lcf76f155ced4ddcb4097134ff3c332f>
    <TaxCatchAll xmlns="03b8acf0-552f-455d-8404-7306cd635f6f" xsi:nil="true"/>
    <Status xmlns="ce8a3181-d2a5-4452-ad27-bcf66407d50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7FBDF406678F4DBE25FC012E8E35FF" ma:contentTypeVersion="15" ma:contentTypeDescription="Ein neues Dokument erstellen." ma:contentTypeScope="" ma:versionID="5bab49d2af66eee44007ff000fad4143">
  <xsd:schema xmlns:xsd="http://www.w3.org/2001/XMLSchema" xmlns:xs="http://www.w3.org/2001/XMLSchema" xmlns:p="http://schemas.microsoft.com/office/2006/metadata/properties" xmlns:ns2="ce8a3181-d2a5-4452-ad27-bcf66407d50e" xmlns:ns3="03b8acf0-552f-455d-8404-7306cd635f6f" targetNamespace="http://schemas.microsoft.com/office/2006/metadata/properties" ma:root="true" ma:fieldsID="f1ad2b1a23be135faf6db381f6cf2ee5" ns2:_="" ns3:_="">
    <xsd:import namespace="ce8a3181-d2a5-4452-ad27-bcf66407d50e"/>
    <xsd:import namespace="03b8acf0-552f-455d-8404-7306cd635f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3181-d2a5-4452-ad27-bcf66407d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c7b93cbe-6a66-438e-bbb0-647196208e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Status" ma:index="21" nillable="true" ma:displayName="Status" ma:format="Dropdown" ma:internalName="Status">
      <xsd:simpleType>
        <xsd:restriction base="dms:Choice">
          <xsd:enumeration value="In Arbeit"/>
          <xsd:enumeration value="Definitiv"/>
          <xsd:enumeration value="Fortlaufend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8acf0-552f-455d-8404-7306cd635f6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247682e-18d4-48c4-991d-15624b6f5f78}" ma:internalName="TaxCatchAll" ma:showField="CatchAllData" ma:web="03b8acf0-552f-455d-8404-7306cd635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392A8B-E294-45EB-A5E4-6D56FA025D03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61A0F900-C943-42AE-A461-0037FD3136F7}">
  <ds:schemaRefs>
    <ds:schemaRef ds:uri="http://schemas.microsoft.com/office/2006/metadata/properties"/>
    <ds:schemaRef ds:uri="http://www.w3.org/2000/xmlns/"/>
    <ds:schemaRef ds:uri="ce8a3181-d2a5-4452-ad27-bcf66407d50e"/>
    <ds:schemaRef ds:uri="http://schemas.microsoft.com/office/infopath/2007/PartnerControls"/>
    <ds:schemaRef ds:uri="03b8acf0-552f-455d-8404-7306cd635f6f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7B1A2C1F-8E65-47CA-9720-8ED74D2BFCC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817FBD-65D2-425C-9532-67891C2DBD3E}"/>
</file>

<file path=docProps/app.xml><?xml version="1.0" encoding="utf-8"?>
<Properties xmlns="http://schemas.openxmlformats.org/officeDocument/2006/extended-properties" xmlns:vt="http://schemas.openxmlformats.org/officeDocument/2006/docPropsVTypes">
  <Template>~WRL0007.tmp</Template>
  <TotalTime>0</TotalTime>
  <Pages>3</Pages>
  <Words>1325</Words>
  <Characters>8353</Characters>
  <Application>Microsoft Office Word</Application>
  <DocSecurity>0</DocSecurity>
  <Lines>69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Roos Kim Caroline (roki)</dc:creator>
  <cp:keywords>, docId:94DFB5270EE326DE2D3671A7025E6F8B</cp:keywords>
  <dc:description/>
  <cp:lastModifiedBy>Claudia Brand</cp:lastModifiedBy>
  <cp:revision>2</cp:revision>
  <dcterms:created xsi:type="dcterms:W3CDTF">2024-07-12T11:33:00Z</dcterms:created>
  <dcterms:modified xsi:type="dcterms:W3CDTF">2024-07-12T11:33:00Z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0d9bad3-6dac-4e9a-89a3-89f3b8d247b2_Enabled">
    <vt:lpwstr>true</vt:lpwstr>
  </property>
  <property fmtid="{D5CDD505-2E9C-101B-9397-08002B2CF9AE}" pid="3" name="MSIP_Label_10d9bad3-6dac-4e9a-89a3-89f3b8d247b2_SetDate">
    <vt:lpwstr>2024-06-18T06:56:03Z</vt:lpwstr>
  </property>
  <property fmtid="{D5CDD505-2E9C-101B-9397-08002B2CF9AE}" pid="4" name="MSIP_Label_10d9bad3-6dac-4e9a-89a3-89f3b8d247b2_Method">
    <vt:lpwstr>Standard</vt:lpwstr>
  </property>
  <property fmtid="{D5CDD505-2E9C-101B-9397-08002B2CF9AE}" pid="5" name="MSIP_Label_10d9bad3-6dac-4e9a-89a3-89f3b8d247b2_Name">
    <vt:lpwstr>10d9bad3-6dac-4e9a-89a3-89f3b8d247b2</vt:lpwstr>
  </property>
  <property fmtid="{D5CDD505-2E9C-101B-9397-08002B2CF9AE}" pid="6" name="MSIP_Label_10d9bad3-6dac-4e9a-89a3-89f3b8d247b2_SiteId">
    <vt:lpwstr>5d1a9f9d-201f-4a10-b983-451cf65cbc1e</vt:lpwstr>
  </property>
  <property fmtid="{D5CDD505-2E9C-101B-9397-08002B2CF9AE}" pid="7" name="MSIP_Label_10d9bad3-6dac-4e9a-89a3-89f3b8d247b2_ActionId">
    <vt:lpwstr>e42567d6-9ec3-4c7f-975a-96d850744ab0</vt:lpwstr>
  </property>
  <property fmtid="{D5CDD505-2E9C-101B-9397-08002B2CF9AE}" pid="8" name="MSIP_Label_10d9bad3-6dac-4e9a-89a3-89f3b8d247b2_ContentBits">
    <vt:lpwstr>0</vt:lpwstr>
  </property>
  <property fmtid="{D5CDD505-2E9C-101B-9397-08002B2CF9AE}" pid="9" name="ZOTERO_PREF_1">
    <vt:lpwstr>&lt;data data-version="3" zotero-version="6.0.36"&gt;&lt;session id="hX0FtsjW"/&gt;&lt;style id="http://www.zotero.org/styles/apa" locale="en-GB" hasBibliography="1" bibliographyStyleHasBeenSet="1"/&gt;&lt;prefs&gt;&lt;pref name="fieldType" value="Field"/&gt;&lt;/prefs&gt;&lt;/data&gt;</vt:lpwstr>
  </property>
  <property fmtid="{D5CDD505-2E9C-101B-9397-08002B2CF9AE}" pid="10" name="ContentTypeId">
    <vt:lpwstr>0x010100407FBDF406678F4DBE25FC012E8E35FF</vt:lpwstr>
  </property>
  <property fmtid="{D5CDD505-2E9C-101B-9397-08002B2CF9AE}" pid="11" name="MediaServiceImageTags">
    <vt:lpwstr/>
  </property>
</Properties>
</file>